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rtf" ContentType="application/rtf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custom-properties" Target="docProps/custom.xml" Id="rId4" /><Relationship Type="http://schemas.openxmlformats.org/officeDocument/2006/relationships/officeDocument" Target="/word/document2.xml" Id="rId1" /></Relationships>
</file>

<file path=word/document2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7" w:type="dxa"/>
        <w:tblInd w:w="-142" w:type="dxa"/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1346"/>
        <w:gridCol w:w="2482"/>
        <w:gridCol w:w="1843"/>
        <w:gridCol w:w="4536"/>
      </w:tblGrid>
      <w:tr w:rsidRPr="00660074" w:rsidR="00B6169D" w:rsidTr="00BF64A4" w14:paraId="7AA06B4A" w14:textId="77777777">
        <w:tc>
          <w:tcPr>
            <w:tcW w:w="1346" w:type="dxa"/>
            <w:vMerge w:val="restart"/>
          </w:tcPr>
          <w:p w:rsidRPr="00660074" w:rsidR="00B6169D" w:rsidRDefault="00CD5DCE" w14:paraId="5652F394" w14:textId="77777777">
            <w:pPr>
              <w:rPr>
                <w:noProof/>
                <w:lang w:val="en-US"/>
              </w:rPr>
            </w:pPr>
            <w:r w:rsidRPr="00660074">
              <w:rPr>
                <w:noProof/>
                <w:lang w:eastAsia="nb-NO"/>
              </w:rPr>
              <w:drawing>
                <wp:inline distT="0" distB="0" distL="0" distR="0" wp14:anchorId="04E7C44B" wp14:editId="4A621BE1">
                  <wp:extent cx="819150" cy="895350"/>
                  <wp:effectExtent l="0" t="0" r="0" b="0"/>
                  <wp:docPr id="19" name="Bilde 19" descr="byvapenjpg s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yvapenjpg s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1" w:type="dxa"/>
            <w:gridSpan w:val="3"/>
          </w:tcPr>
          <w:p w:rsidRPr="00660074" w:rsidR="00B6169D" w:rsidRDefault="00CD5DCE" w14:paraId="47574936" w14:textId="77777777">
            <w:pPr>
              <w:tabs>
                <w:tab w:val="left" w:pos="1417"/>
              </w:tabs>
              <w:rPr>
                <w:sz w:val="20"/>
                <w:lang w:val="nn-NO"/>
              </w:rPr>
            </w:pPr>
            <w:r w:rsidRPr="00660074">
              <w:rPr>
                <w:rStyle w:val="12k-arial16FTegn"/>
                <w:rFonts w:eastAsiaTheme="minorHAnsi"/>
                <w:lang w:val="nn-NO"/>
              </w:rPr>
              <w:t xml:space="preserve">Eigersund kommune – </w:t>
            </w:r>
            <w:r w:rsidRPr="00660074">
              <w:rPr>
                <w:rStyle w:val="12k-arial12FTegn"/>
                <w:rFonts w:ascii="Calibri" w:hAnsi="Calibri" w:eastAsiaTheme="minorHAnsi"/>
                <w:sz w:val="24"/>
                <w:szCs w:val="24"/>
                <w:lang w:val="nn-NO"/>
              </w:rPr>
              <w:t>Saksframlegg politisk sak</w:t>
            </w:r>
          </w:p>
        </w:tc>
      </w:tr>
      <w:tr w:rsidRPr="00660074" w:rsidR="00B6169D" w:rsidTr="00BF64A4" w14:paraId="7D4CE8CE" w14:textId="77777777">
        <w:tc>
          <w:tcPr>
            <w:tcW w:w="1346" w:type="dxa"/>
            <w:vMerge/>
            <w:tcBorders>
              <w:bottom w:val="single" w:color="auto" w:sz="4" w:space="0"/>
            </w:tcBorders>
          </w:tcPr>
          <w:p w:rsidRPr="00660074" w:rsidR="00B6169D" w:rsidRDefault="00B6169D" w14:paraId="7740EB71" w14:textId="77777777">
            <w:pPr>
              <w:rPr>
                <w:lang w:val="nn-NO"/>
              </w:rPr>
            </w:pPr>
          </w:p>
        </w:tc>
        <w:tc>
          <w:tcPr>
            <w:tcW w:w="2482" w:type="dxa"/>
            <w:tcBorders>
              <w:bottom w:val="single" w:color="auto" w:sz="4" w:space="0"/>
            </w:tcBorders>
          </w:tcPr>
          <w:p w:rsidRPr="00660074" w:rsidR="00B6169D" w:rsidRDefault="00CD5DCE" w14:paraId="10954E1B" w14:textId="77777777">
            <w:pPr>
              <w:pStyle w:val="12k-arial8"/>
              <w:rPr>
                <w:lang w:val="nn-NO"/>
              </w:rPr>
            </w:pPr>
            <w:r w:rsidRPr="00660074">
              <w:rPr>
                <w:lang w:val="nn-NO"/>
              </w:rPr>
              <w:t xml:space="preserve">Dato:  </w:t>
            </w:r>
            <w:sdt>
              <w:sdtPr>
                <w:rPr>
                  <w:rFonts w:cs="Arial"/>
                  <w:szCs w:val="16"/>
                  <w:lang w:val="nn-NO"/>
                </w:rPr>
                <w:alias w:val="Sak.Journalpost.DokDato.Value.KortDato"/>
                <w:tag w:val="Sak.Journalpost.DokDato.Value.KortDato"/>
                <w:id w:val="-1432193253"/>
                <w:lock w:val="sdtLocked"/>
                <w:text/>
              </w:sdtPr>
              <w:sdtEndPr/>
              <w:sdtContent>
                <w:r w:rsidRPr="00660074">
                  <w:rPr>
                    <w:rFonts w:cs="Arial"/>
                    <w:szCs w:val="16"/>
                    <w:lang w:val="nn-NO"/>
                  </w:rPr>
                  <w:t>14.01.2025</w:t>
                </w:r>
              </w:sdtContent>
            </w:sdt>
          </w:p>
          <w:p w:rsidRPr="00660074" w:rsidR="00B6169D" w:rsidRDefault="00CD5DCE" w14:paraId="4AE2259E" w14:textId="77777777">
            <w:pPr>
              <w:pStyle w:val="12k-arial8"/>
              <w:rPr>
                <w:lang w:val="nn-NO"/>
              </w:rPr>
            </w:pPr>
            <w:r w:rsidRPr="00660074">
              <w:rPr>
                <w:lang w:val="nn-NO"/>
              </w:rPr>
              <w:t>Arkiv: :</w:t>
            </w:r>
            <w:r w:rsidRPr="00660074">
              <w:rPr>
                <w:rFonts w:cs="Arial"/>
                <w:szCs w:val="16"/>
                <w:lang w:val="nn-NO"/>
              </w:rPr>
              <w:t xml:space="preserve"> </w:t>
            </w:r>
            <w:sdt>
              <w:sdtPr>
                <w:rPr>
                  <w:rFonts w:cs="Arial"/>
                  <w:szCs w:val="16"/>
                </w:rPr>
                <w:alias w:val="Sak.ArkivSak.Klasseringer.ToString2"/>
                <w:tag w:val="Sak.ArkivSak.Klasseringer.ToString2"/>
                <w:id w:val="2102071181"/>
                <w:lock w:val="sdtLocked"/>
              </w:sdtPr>
              <w:sdtEndPr/>
              <w:sdtContent>
                <w:r w:rsidRPr="00660074">
                  <w:rPr>
                    <w:rFonts w:cs="Arial"/>
                    <w:szCs w:val="16"/>
                    <w:lang w:val="nn-NO"/>
                  </w:rPr>
                  <w:t>FA-V70</w:t>
                </w:r>
              </w:sdtContent>
            </w:sdt>
          </w:p>
          <w:p w:rsidRPr="00660074" w:rsidR="00B6169D" w:rsidRDefault="00CD5DCE" w14:paraId="60CA06FF" w14:textId="77777777">
            <w:pPr>
              <w:pStyle w:val="12k-arial8"/>
              <w:rPr>
                <w:lang w:val="nn-NO"/>
              </w:rPr>
            </w:pPr>
            <w:r w:rsidRPr="00660074">
              <w:rPr>
                <w:lang w:val="nn-NO"/>
              </w:rPr>
              <w:t xml:space="preserve">Arkivsaksnr.: </w:t>
            </w:r>
            <w:sdt>
              <w:sdtPr>
                <w:rPr>
                  <w:rFonts w:cs="Arial"/>
                  <w:szCs w:val="16"/>
                </w:rPr>
                <w:alias w:val="Sak.ArkivSak.KortID"/>
                <w:tag w:val="Sak.ArkivSak.KortID"/>
                <w:id w:val="-1472358424"/>
                <w:lock w:val="sdtLocked"/>
              </w:sdtPr>
              <w:sdtEndPr/>
              <w:sdtContent>
                <w:r w:rsidRPr="00660074">
                  <w:rPr>
                    <w:rFonts w:cs="Arial"/>
                    <w:szCs w:val="16"/>
                    <w:lang w:val="nn-NO"/>
                  </w:rPr>
                  <w:t>25/196</w:t>
                </w:r>
              </w:sdtContent>
            </w:sdt>
          </w:p>
          <w:p w:rsidRPr="00660074" w:rsidR="00B6169D" w:rsidP="004E3A1E" w:rsidRDefault="00CD5DCE" w14:paraId="417B545B" w14:textId="77777777">
            <w:pPr>
              <w:pStyle w:val="12k-arial8"/>
              <w:rPr>
                <w:lang w:val="nn-NO"/>
              </w:rPr>
            </w:pPr>
            <w:r w:rsidRPr="00660074">
              <w:rPr>
                <w:lang w:val="nn-NO"/>
              </w:rPr>
              <w:t xml:space="preserve">Journalpostløpenr.: </w:t>
            </w:r>
            <w:sdt>
              <w:sdtPr>
                <w:alias w:val="Sak.Journalpost.KortID"/>
                <w:tag w:val="Sak.Journalpost.KortID"/>
                <w:id w:val="29204490"/>
                <w:lock w:val="sdtLocked"/>
              </w:sdtPr>
              <w:sdtEndPr/>
              <w:sdtContent>
                <w:r w:rsidRPr="00660074">
                  <w:rPr>
                    <w:lang w:val="nn-NO"/>
                  </w:rPr>
                  <w:t>25/1548</w:t>
                </w:r>
                <w:r w:rsidRPr="00660074" w:rsidR="004E3A1E">
                  <w:rPr>
                    <w:lang w:val="nn-NO"/>
                  </w:rPr>
                </w:r>
                <w:r w:rsidRPr="00660074">
                  <w:rPr>
                    <w:lang w:val="nn-NO"/>
                  </w:rPr>
                </w:r>
              </w:sdtContent>
            </w:sdt>
          </w:p>
        </w:tc>
        <w:tc>
          <w:tcPr>
            <w:tcW w:w="1843" w:type="dxa"/>
            <w:tcBorders>
              <w:bottom w:val="single" w:color="auto" w:sz="4" w:space="0"/>
            </w:tcBorders>
          </w:tcPr>
          <w:p w:rsidRPr="00660074" w:rsidR="00B6169D" w:rsidRDefault="00CD5DCE" w14:paraId="335FFA3B" w14:textId="77777777">
            <w:pPr>
              <w:pStyle w:val="12k-arial8"/>
            </w:pPr>
            <w:r w:rsidRPr="00660074">
              <w:t>Avdeling:</w:t>
            </w:r>
          </w:p>
          <w:p w:rsidRPr="00660074" w:rsidR="00B6169D" w:rsidRDefault="00CD5DCE" w14:paraId="040F74BE" w14:textId="77777777">
            <w:pPr>
              <w:pStyle w:val="12k-arial8"/>
            </w:pPr>
            <w:r w:rsidRPr="00660074">
              <w:t>Enhet:</w:t>
            </w:r>
          </w:p>
          <w:p w:rsidRPr="00660074" w:rsidR="00B6169D" w:rsidRDefault="00CD5DCE" w14:paraId="5FFE3F30" w14:textId="77777777">
            <w:pPr>
              <w:pStyle w:val="12k-arial8"/>
            </w:pPr>
            <w:r w:rsidRPr="00660074">
              <w:t>Saksbehandler:</w:t>
            </w:r>
          </w:p>
          <w:p w:rsidRPr="00660074" w:rsidR="00B6169D" w:rsidRDefault="00CD5DCE" w14:paraId="37CB0E0C" w14:textId="77777777">
            <w:pPr>
              <w:pStyle w:val="12k-arial8"/>
            </w:pPr>
            <w:r w:rsidRPr="00660074">
              <w:t>Stilling:</w:t>
            </w:r>
          </w:p>
          <w:p w:rsidRPr="00660074" w:rsidR="00B6169D" w:rsidRDefault="00CD5DCE" w14:paraId="03E6B4A2" w14:textId="77777777">
            <w:pPr>
              <w:pStyle w:val="12k-arial8"/>
            </w:pPr>
            <w:r w:rsidRPr="00660074">
              <w:t>Telefon:</w:t>
            </w:r>
          </w:p>
          <w:p w:rsidRPr="00660074" w:rsidR="00B6169D" w:rsidRDefault="00CD5DCE" w14:paraId="44AC6F43" w14:textId="77777777">
            <w:pPr>
              <w:pStyle w:val="12k-arial8"/>
            </w:pPr>
            <w:r w:rsidRPr="00660074">
              <w:t>E-post:</w:t>
            </w:r>
          </w:p>
        </w:tc>
        <w:tc>
          <w:tcPr>
            <w:tcW w:w="4536" w:type="dxa"/>
            <w:tcBorders>
              <w:bottom w:val="single" w:color="auto" w:sz="4" w:space="0"/>
            </w:tcBorders>
          </w:tcPr>
          <w:sdt>
            <w:sdtPr>
              <w:alias w:val="Sak.Journalpost.Avdeling.OverskrObject.Navn.Value"/>
              <w:tag w:val="Sak.Journalpost.Avdeling.OverskrObject.Navn.Value"/>
              <w:id w:val="1809974470"/>
              <w:lock w:val="sdtLocked"/>
            </w:sdtPr>
            <w:sdtEndPr/>
            <w:sdtContent>
              <w:p w:rsidRPr="00660074" w:rsidR="00B6169D" w:rsidRDefault="00CD5DCE" w14:paraId="263530F6" w14:textId="77777777">
                <w:pPr>
                  <w:pStyle w:val="12k-arial8"/>
                  <w:rPr>
                    <w:rFonts w:eastAsiaTheme="minorHAnsi" w:cstheme="minorBidi"/>
                    <w:sz w:val="22"/>
                    <w:szCs w:val="22"/>
                    <w:lang w:eastAsia="en-US"/>
                  </w:rPr>
                </w:pPr>
                <w:r w:rsidRPr="00660074">
                  <w:t>Samfunnsutvikling</w:t>
                </w:r>
              </w:p>
            </w:sdtContent>
          </w:sdt>
          <w:sdt>
            <w:sdtPr>
              <w:alias w:val="Sak.Journalpost.Saksbehandler.Avdeling.Navn"/>
              <w:tag w:val="Sak.Journalpost.Saksbehandler.Avdeling.Navn"/>
              <w:id w:val="-1512898424"/>
              <w:lock w:val="sdtLocked"/>
            </w:sdtPr>
            <w:sdtEndPr/>
            <w:sdtContent>
              <w:p w:rsidRPr="00660074" w:rsidR="00B6169D" w:rsidRDefault="00CD5DCE" w14:paraId="61A41C1D" w14:textId="77777777">
                <w:pPr>
                  <w:pStyle w:val="12k-arial8"/>
                </w:pPr>
                <w:r w:rsidRPr="00660074">
                  <w:t>Landbruk</w:t>
                </w:r>
              </w:p>
            </w:sdtContent>
          </w:sdt>
          <w:p w:rsidRPr="00660074" w:rsidR="00B6169D" w:rsidRDefault="00B226B0" w14:paraId="6FD78110" w14:textId="77777777">
            <w:pPr>
              <w:pStyle w:val="12k-arial8"/>
            </w:pPr>
            <w:sdt>
              <w:sdtPr>
                <w:rPr>
                  <w:rFonts w:cs="Arial"/>
                  <w:szCs w:val="16"/>
                </w:rPr>
                <w:alias w:val="Sak.Journalpost.Saksbehandler.Navn"/>
                <w:tag w:val="Sak.Journalpost.Saksbehandler.Navn"/>
                <w:id w:val="662899867"/>
                <w:lock w:val="sdtLocked"/>
                <w:text/>
              </w:sdtPr>
              <w:sdtEndPr/>
              <w:sdtContent>
                <w:r w:rsidRPr="00660074" w:rsidR="00CD5DCE">
                  <w:rPr>
                    <w:rFonts w:cs="Arial"/>
                    <w:szCs w:val="16"/>
                  </w:rPr>
                  <w:t>Sander Huslende Alfredsen</w:t>
                </w:r>
              </w:sdtContent>
            </w:sdt>
          </w:p>
          <w:p w:rsidRPr="00660074" w:rsidR="00B6169D" w:rsidRDefault="00B226B0" w14:paraId="397F3EAB" w14:textId="77777777">
            <w:pPr>
              <w:pStyle w:val="12k-arial8"/>
            </w:pPr>
            <w:sdt>
              <w:sdtPr>
                <w:rPr>
                  <w:rFonts w:cs="Arial"/>
                  <w:szCs w:val="16"/>
                </w:rPr>
                <w:alias w:val="Sak.Journalpost.Saksbehandler.Tittel"/>
                <w:tag w:val="Sak.Journalpost.Saksbehandler.Tittel"/>
                <w:id w:val="308449535"/>
                <w:lock w:val="sdtLocked"/>
                <w:text/>
              </w:sdtPr>
              <w:sdtEndPr/>
              <w:sdtContent>
                <w:r w:rsidRPr="00660074" w:rsidR="00CD5DCE">
                  <w:rPr>
                    <w:rFonts w:cs="Arial"/>
                    <w:szCs w:val="16"/>
                  </w:rPr>
                  <w:t>Skogbrukssjef</w:t>
                </w:r>
              </w:sdtContent>
            </w:sdt>
          </w:p>
          <w:p w:rsidRPr="00660074" w:rsidR="00B6169D" w:rsidRDefault="00B226B0" w14:paraId="619409B3" w14:textId="77777777">
            <w:pPr>
              <w:pStyle w:val="12k-arial8"/>
            </w:pPr>
            <w:sdt>
              <w:sdtPr>
                <w:rPr>
                  <w:rFonts w:cs="Arial"/>
                  <w:szCs w:val="16"/>
                </w:rPr>
                <w:alias w:val="Sak.Journalpost.Saksbehandler.Tlf"/>
                <w:tag w:val="Sak.Journalpost.Saksbehandler.Tlf"/>
                <w:id w:val="-1885169589"/>
                <w:lock w:val="sdtLocked"/>
                <w:text/>
              </w:sdtPr>
              <w:sdtEndPr/>
              <w:sdtContent>
                <w:r w:rsidRPr="00660074" w:rsidR="00CD5DCE">
                  <w:rPr>
                    <w:rFonts w:cs="Arial"/>
                    <w:szCs w:val="16"/>
                  </w:rPr>
                  <w:t/>
                </w:r>
              </w:sdtContent>
            </w:sdt>
          </w:p>
          <w:p w:rsidRPr="00660074" w:rsidR="00B6169D" w:rsidRDefault="00B226B0" w14:paraId="0745013B" w14:textId="77777777">
            <w:pPr>
              <w:pStyle w:val="12k-arial8"/>
              <w:rPr>
                <w:lang w:val="en-US"/>
              </w:rPr>
            </w:pPr>
            <w:sdt>
              <w:sdtPr>
                <w:rPr>
                  <w:rFonts w:cs="Arial"/>
                  <w:szCs w:val="16"/>
                </w:rPr>
                <w:alias w:val="Sak.Journalpost.Saksbehandler.EmailAdr"/>
                <w:tag w:val="Sak.Journalpost.Saksbehandler.EmailAdr"/>
                <w:id w:val="1588108318"/>
                <w:lock w:val="sdtLocked"/>
                <w:text/>
              </w:sdtPr>
              <w:sdtEndPr/>
              <w:sdtContent>
                <w:r w:rsidRPr="00660074" w:rsidR="00CD5DCE">
                  <w:rPr>
                    <w:rFonts w:cs="Arial"/>
                    <w:szCs w:val="16"/>
                  </w:rPr>
                  <w:t>Sander Huslende Alfredsen</w:t>
                </w:r>
              </w:sdtContent>
            </w:sdt>
          </w:p>
        </w:tc>
      </w:tr>
      <w:tr w:rsidRPr="00660074" w:rsidR="00B6169D" w:rsidTr="00BF64A4" w14:paraId="16804D54" w14:textId="77777777">
        <w:tblPrEx>
          <w:tblCellMar>
            <w:left w:w="70" w:type="dxa"/>
            <w:right w:w="70" w:type="dxa"/>
          </w:tblCellMar>
        </w:tblPrEx>
        <w:trPr>
          <w:gridBefore w:val="2"/>
          <w:wBefore w:w="3828" w:type="dxa"/>
          <w:trHeight w:val="280"/>
        </w:trPr>
        <w:tc>
          <w:tcPr>
            <w:tcW w:w="6379" w:type="dxa"/>
            <w:gridSpan w:val="2"/>
          </w:tcPr>
          <w:p w:rsidRPr="00660074" w:rsidR="00B6169D" w:rsidRDefault="00CD5DCE" w14:paraId="0A8C25C5" w14:textId="77777777">
            <w:pPr>
              <w:rPr>
                <w:b/>
                <w:lang w:val="nn-NO"/>
              </w:rPr>
            </w:pPr>
            <w:r w:rsidRPr="00660074">
              <w:rPr>
                <w:lang w:val="nn-NO"/>
              </w:rPr>
              <w:t xml:space="preserve"> </w:t>
            </w:r>
            <w:sdt>
              <w:sdtPr>
                <w:rPr>
                  <w:b/>
                </w:rPr>
                <w:alias w:val="Sak.Journalpost.GraderingObject.Beskrivelse"/>
                <w:tag w:val="Sak.Journalpost.GraderingObject.Beskrivelse"/>
                <w:id w:val="799888716"/>
                <w:lock w:val="sdtLocked"/>
              </w:sdtPr>
              <w:sdtEndPr/>
              <w:sdtContent>
                <w:r w:rsidRPr="00660074">
                  <w:rPr>
                    <w:b/>
                    <w:lang w:val="nn-NO"/>
                  </w:rPr>
                  <w:t/>
                </w:r>
              </w:sdtContent>
            </w:sdt>
            <w:r w:rsidRPr="00660074">
              <w:rPr>
                <w:b/>
                <w:lang w:val="nn-NO"/>
              </w:rPr>
              <w:t xml:space="preserve"> </w:t>
            </w:r>
            <w:sdt>
              <w:sdtPr>
                <w:rPr>
                  <w:b/>
                </w:rPr>
                <w:alias w:val="Sak.Journalpost.Paragraf"/>
                <w:tag w:val="Sak.Journalpost.Paragraf"/>
                <w:id w:val="-1907060270"/>
                <w:lock w:val="sdtLocked"/>
              </w:sdtPr>
              <w:sdtEndPr/>
              <w:sdtContent>
                <w:r w:rsidRPr="00660074">
                  <w:rPr>
                    <w:b/>
                  </w:rPr>
                  <w:t/>
                </w:r>
              </w:sdtContent>
            </w:sdt>
          </w:p>
          <w:p w:rsidRPr="00660074" w:rsidR="00B6169D" w:rsidRDefault="00CD5DCE" w14:paraId="3D919EA7" w14:textId="77777777">
            <w:pPr>
              <w:pStyle w:val="12k-arial12F"/>
              <w:rPr>
                <w:rFonts w:ascii="Calibri" w:hAnsi="Calibri"/>
                <w:lang w:val="nn-NO"/>
              </w:rPr>
            </w:pPr>
            <w:r w:rsidRPr="00660074">
              <w:rPr>
                <w:rFonts w:ascii="Calibri" w:hAnsi="Calibri"/>
                <w:lang w:val="nn-NO"/>
              </w:rPr>
              <w:t xml:space="preserve"> </w:t>
            </w:r>
          </w:p>
        </w:tc>
      </w:tr>
    </w:tbl>
    <w:p w:rsidRPr="00660074" w:rsidR="00B6169D" w:rsidRDefault="00B6169D" w14:paraId="53234F21" w14:textId="77777777">
      <w:pPr>
        <w:pStyle w:val="Overskrift1"/>
        <w:jc w:val="center"/>
        <w:rPr>
          <w:sz w:val="22"/>
          <w:lang w:val="nn-NO"/>
        </w:rPr>
      </w:pPr>
    </w:p>
    <w:p w:rsidRPr="00660074" w:rsidR="00B6169D" w:rsidRDefault="00B6169D" w14:paraId="0C9F86FF" w14:textId="77777777">
      <w:pPr>
        <w:pStyle w:val="Overskrift1"/>
        <w:rPr>
          <w:sz w:val="22"/>
          <w:lang w:val="nn-NO"/>
        </w:rPr>
      </w:pPr>
    </w:p>
    <w:sdt>
      <w:sdtPr>
        <w:alias w:val="Sak"/>
        <w:tag w:val="Sak"/>
        <w:id w:val="28397537"/>
        <w:placeholder>
          <w:docPart w:val="C159EFF2622E478F933376F48BD9BA8D"/>
        </w:placeholder>
      </w:sdtPr>
      <w:sdtEndPr/>
      <w:sdtContent>
        <w:p w:rsidRPr="00660074" w:rsidR="00B6169D" w:rsidRDefault="00B6169D" w14:paraId="5F0AAE97" w14:textId="77777777"/>
        <w:sdt>
          <w:sdtPr>
            <w:rPr>
              <w:b/>
            </w:rPr>
            <w:alias w:val="AlleOppmeldinger"/>
            <w:tag w:val="AlleOppmeldinger"/>
            <w:id w:val="-1586294553"/>
          </w:sdtPr>
          <w:sdtEndPr/>
          <w:sdtContent>
            <w:tbl>
              <w:tblPr>
                <w:tblStyle w:val="Tabellrutenett"/>
                <w:tblW w:w="0" w:type="auto"/>
                <w:tblLook w:val="04A0" w:firstRow="1" w:lastRow="0" w:firstColumn="1" w:lastColumn="0" w:noHBand="0" w:noVBand="1"/>
              </w:tblPr>
              <w:tblGrid>
                <w:gridCol w:w="1668"/>
                <w:gridCol w:w="5386"/>
                <w:gridCol w:w="2126"/>
              </w:tblGrid>
              <w:tr w:rsidRPr="00660074" w:rsidR="0056181E" w:rsidTr="00606869" w14:paraId="09CA8C13" w14:textId="77777777">
                <w:trPr>
                  <w:divId w:val="259800145"/>
                </w:trPr>
                <w:tc>
                  <w:tcPr>
                    <w:tcW w:w="1668" w:type="dxa"/>
                    <w:tc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</w:tcBorders>
                    <w:tcMar>
                      <w:top w:w="57" w:type="dxa"/>
                      <w:left w:w="108" w:type="dxa"/>
                      <w:bottom w:w="0" w:type="dxa"/>
                      <w:right w:w="108" w:type="dxa"/>
                    </w:tcMar>
                    <w:hideMark/>
                  </w:tcPr>
                  <w:p w:rsidRPr="00660074" w:rsidR="0056181E" w:rsidP="00606869" w:rsidRDefault="0056181E" w14:paraId="37D8BB69" w14:textId="77777777">
                    <w:pPr>
                      <w:rPr>
                        <w:b/>
                      </w:rPr>
                    </w:pPr>
                    <w:r w:rsidRPr="00660074">
                      <w:rPr>
                        <w:b/>
                      </w:rPr>
                      <w:t>Saksnummer</w:t>
                    </w:r>
                  </w:p>
                </w:tc>
                <w:tc>
                  <w:tcPr>
                    <w:tcW w:w="5386" w:type="dxa"/>
                    <w:tc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</w:tcBorders>
                    <w:tcMar>
                      <w:top w:w="57" w:type="dxa"/>
                      <w:left w:w="108" w:type="dxa"/>
                      <w:bottom w:w="0" w:type="dxa"/>
                      <w:right w:w="108" w:type="dxa"/>
                    </w:tcMar>
                    <w:hideMark/>
                  </w:tcPr>
                  <w:p w:rsidRPr="00660074" w:rsidR="0056181E" w:rsidP="00606869" w:rsidRDefault="007E29FB" w14:paraId="109A7BD8" w14:textId="7777777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Utvalg</w:t>
                    </w:r>
                  </w:p>
                </w:tc>
                <w:tc>
                  <w:tcPr>
                    <w:tcW w:w="2126" w:type="dxa"/>
                    <w:tc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</w:tcBorders>
                    <w:tcMar>
                      <w:top w:w="57" w:type="dxa"/>
                      <w:left w:w="108" w:type="dxa"/>
                      <w:bottom w:w="0" w:type="dxa"/>
                      <w:right w:w="108" w:type="dxa"/>
                    </w:tcMar>
                    <w:hideMark/>
                  </w:tcPr>
                  <w:p w:rsidRPr="00660074" w:rsidR="0056181E" w:rsidP="00606869" w:rsidRDefault="0056181E" w14:paraId="118DD900" w14:textId="77777777">
                    <w:pPr>
                      <w:rPr>
                        <w:b/>
                      </w:rPr>
                    </w:pPr>
                    <w:r w:rsidRPr="00660074">
                      <w:rPr>
                        <w:b/>
                      </w:rPr>
                      <w:t>Møtedato</w:t>
                    </w:r>
                  </w:p>
                </w:tc>
              </w:tr>
              <w:tr w:rsidRPr="00660074" w:rsidR="0056181E" w:rsidTr="00606869" w14:paraId="15FF3204" w14:textId="77777777">
                <w:trPr>
                  <w:divId w:val="259800145"/>
                </w:trPr>
                <w:tc>
                  <w:tcPr>
                    <w:tcW w:w="1668" w:type="dxa"/>
                    <w:tc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</w:tcBorders>
                    <w:tcMar>
                      <w:top w:w="57" w:type="dxa"/>
                      <w:left w:w="108" w:type="dxa"/>
                      <w:bottom w:w="0" w:type="dxa"/>
                      <w:right w:w="108" w:type="dxa"/>
                    </w:tcMar>
                    <w:hideMark/>
                  </w:tcPr>
                  <w:sdt>
                    <w:sdtPr>
                      <w:alias w:val="SaksNummer"/>
                      <w:tag w:val="SaksNummer"/>
                      <w:id w:val="-1311701539"/>
                    </w:sdtPr>
                    <w:sdtEndPr/>
                    <w:sdtContent>
                      <w:p w:rsidRPr="00660074" w:rsidR="0056181E" w:rsidP="00606869" w:rsidRDefault="0056181E" w14:paraId="3A6C7BC9" w14:textId="77777777">
                        <w:r w:rsidRPr="00660074">
                          <w:t>016/25</w:t>
                        </w:r>
                      </w:p>
                    </w:sdtContent>
                  </w:sdt>
                </w:tc>
                <w:tc>
                  <w:tcPr>
                    <w:tcW w:w="5386" w:type="dxa"/>
                    <w:tc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</w:tcBorders>
                    <w:tcMar>
                      <w:top w:w="57" w:type="dxa"/>
                      <w:left w:w="108" w:type="dxa"/>
                      <w:bottom w:w="0" w:type="dxa"/>
                      <w:right w:w="108" w:type="dxa"/>
                    </w:tcMar>
                    <w:hideMark/>
                  </w:tcPr>
                  <w:sdt>
                    <w:sdtPr>
                      <w:alias w:val="OppmeldtTil.Tittel"/>
                      <w:tag w:val="OppmeldtTil.Tittel"/>
                      <w:id w:val="973864333"/>
                    </w:sdtPr>
                    <w:sdtEndPr/>
                    <w:sdtContent>
                      <w:p w:rsidRPr="00660074" w:rsidR="0056181E" w:rsidP="00606869" w:rsidRDefault="0056181E" w14:paraId="6ED5A16A" w14:textId="77777777">
                        <w:r w:rsidRPr="00660074">
                          <w:t>Planteknisk utvalg</w:t>
                        </w:r>
                        <w:r w:rsidR="0086440F"/>
                        <w:r w:rsidRPr="00660074"/>
                      </w:p>
                    </w:sdtContent>
                  </w:sdt>
                </w:tc>
                <w:tc>
                  <w:tcPr>
                    <w:tcW w:w="2126" w:type="dxa"/>
                    <w:tc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</w:tcBorders>
                    <w:tcMar>
                      <w:top w:w="57" w:type="dxa"/>
                      <w:left w:w="108" w:type="dxa"/>
                      <w:bottom w:w="0" w:type="dxa"/>
                      <w:right w:w="108" w:type="dxa"/>
                    </w:tcMar>
                    <w:hideMark/>
                  </w:tcPr>
                  <w:sdt>
                    <w:sdtPr>
                      <w:alias w:val="BehandlingsMøte.Start.KortDato"/>
                      <w:tag w:val="BehandlingsMøte.Start.KortDato"/>
                      <w:id w:val="-2001884608"/>
                    </w:sdtPr>
                    <w:sdtEndPr/>
                    <w:sdtContent>
                      <w:p w:rsidRPr="00660074" w:rsidR="0056181E" w:rsidP="00606869" w:rsidRDefault="0056181E" w14:paraId="149E3FB8" w14:textId="77777777">
                        <w:r w:rsidRPr="00660074">
                          <w:t>25.03.2025</w:t>
                        </w:r>
                        <w:r w:rsidRPr="00660074">
                          <w:rPr>
                            <w:rStyle w:val="Plassholdertekst"/>
                            <w:i/>
                            <w:color w:val="000000" w:themeColor="text1"/>
                          </w:rPr>
                        </w:r>
                      </w:p>
                    </w:sdtContent>
                  </w:sdt>
                </w:tc>
              </w:tr>
            </w:tbl>
            <w:p w:rsidRPr="00660074" w:rsidR="0056181E" w:rsidP="0056181E" w:rsidRDefault="00B226B0" w14:paraId="7A2E7175" w14:textId="77777777">
              <w:pPr>
                <w:rPr>
                  <w:b/>
                </w:rPr>
              </w:pPr>
            </w:p>
          </w:sdtContent>
        </w:sdt>
        <w:p w:rsidRPr="00660074" w:rsidR="0056181E" w:rsidRDefault="0056181E" w14:paraId="62C38392" w14:textId="77777777"/>
        <w:p w:rsidRPr="00660074" w:rsidR="00B6169D" w:rsidRDefault="00B226B0" w14:paraId="019B71CD" w14:textId="77777777">
          <w:pPr>
            <w:rPr>
              <w:sz w:val="28"/>
              <w:szCs w:val="28"/>
            </w:rPr>
          </w:pPr>
          <w:sdt>
            <w:sdtPr>
              <w:rPr>
                <w:b/>
                <w:sz w:val="28"/>
                <w:szCs w:val="28"/>
              </w:rPr>
              <w:alias w:val="Tittel"/>
              <w:tag w:val="Tittel"/>
              <w:id w:val="-853796916"/>
              <w:lock w:val="sdtLocked"/>
              <w:text/>
            </w:sdtPr>
            <w:sdtEndPr/>
            <w:sdtContent>
              <w:r w:rsidRPr="00660074" w:rsidR="00CD5DCE">
                <w:rPr>
                  <w:b/>
                  <w:sz w:val="28"/>
                  <w:szCs w:val="28"/>
                </w:rPr>
                <w:t>Høring - Forskrift om meldeplikt ved hogst over 4 dekar i Eigersund kommune</w:t>
              </w:r>
            </w:sdtContent>
          </w:sdt>
        </w:p>
        <w:p w:rsidRPr="00660074" w:rsidR="00B6169D" w:rsidRDefault="00B6169D" w14:paraId="43697F51" w14:textId="77777777"/>
        <w:sdt>
          <w:sdtPr>
            <w:alias w:val="IngressTekst"/>
            <w:tag w:val="IngressTekst"/>
            <w:id w:val="-622008074"/>
          </w:sdtPr>
          <w:sdtEndPr/>
          <w:sdtContent>
            <w:tbl>
              <w:tblPr>
                <w:tblStyle w:val="Tabellrutenett"/>
                <w:tblW w:w="0" w:type="auto"/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ook w:val="04A0" w:firstRow="1" w:lastRow="0" w:firstColumn="1" w:lastColumn="0" w:noHBand="0" w:noVBand="1"/>
              </w:tblPr>
              <w:tblGrid>
                <w:gridCol w:w="9212"/>
              </w:tblGrid>
              <w:tr w:rsidRPr="00660074" w:rsidR="00B6169D" w14:paraId="3B9E1ED6" w14:textId="77777777">
                <w:tc>
                  <w:altChunk r:id="chunk2db4db9656f540c0bbc8a610e967171c"/>
                </w:tc>
              </w:tr>
            </w:tbl>
            <w:p w:rsidRPr="00660074" w:rsidR="00B6169D" w:rsidRDefault="00B226B0" w14:paraId="3C11DDCC" w14:textId="77777777"/>
          </w:sdtContent>
        </w:sdt>
        <w:sdt>
          <w:sdtPr>
            <w:rPr>
              <w:szCs w:val="24"/>
              <w:lang w:val="nn-NO"/>
            </w:rPr>
            <w:alias w:val="OpprinneligForslag.Tekst"/>
            <w:tag w:val="OpprinneligForslag.Tekst"/>
            <w:id w:val="-871225802"/>
          </w:sdtPr>
          <w:sdtEndPr/>
          <w:sdtContent>
            <w:tbl>
              <w:tblPr>
                <w:tblStyle w:val="Tabellrutenett"/>
                <w:tblW w:w="0" w:type="auto"/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ook w:val="04A0" w:firstRow="1" w:lastRow="0" w:firstColumn="1" w:lastColumn="0" w:noHBand="0" w:noVBand="1"/>
              </w:tblPr>
              <w:tblGrid>
                <w:gridCol w:w="9212"/>
              </w:tblGrid>
              <w:tr w:rsidRPr="00660074" w:rsidR="00B6169D" w14:paraId="258D880B" w14:textId="77777777">
                <w:tc>
                  <w:altChunk r:id="chunk2a3bffc69055430faf8bd36fc2f5b00f"/>
                </w:tc>
              </w:tr>
            </w:tbl>
            <w:p w:rsidRPr="00660074" w:rsidR="00B6169D" w:rsidRDefault="00B226B0" w14:paraId="41A8CC90" w14:textId="77777777">
              <w:pPr>
                <w:spacing w:after="0"/>
                <w:rPr>
                  <w:b/>
                  <w:szCs w:val="24"/>
                  <w:lang w:val="nn-NO"/>
                </w:rPr>
              </w:pPr>
            </w:p>
          </w:sdtContent>
        </w:sdt>
        <w:sdt>
          <w:sdtPr>
            <w:alias w:val="GjennomførteBehandlinger"/>
            <w:tag w:val="GjennomførteBehandlinger"/>
            <w:id w:val="-443000856"/>
          </w:sdtPr>
          <w:sdtEndPr/>
          <w:sdtContent>
            <w:p w:rsidR="00B6169D" w:rsidRDefault="00CD5DCE" w14:paraId="0005CA25" w14:textId="77777777">
              <w:pPr>
                <w:rPr>
                  <w:b/>
                </w:rPr>
              </w:pPr>
              <w:r w:rsidRPr="00660074">
                <w:rPr>
                  <w:b/>
                </w:rPr>
                <w:t>Møtebehandling fra</w:t>
              </w:r>
              <w:r w:rsidRPr="00660074">
                <w:t xml:space="preserve"> </w:t>
              </w:r>
              <w:sdt>
                <w:sdtPr>
                  <w:rPr>
                    <w:b/>
                  </w:rPr>
                  <w:alias w:val="Gruppe.Tittel"/>
                  <w:tag w:val="Gruppe.Tittel"/>
                  <w:id w:val="1410884524"/>
                </w:sdtPr>
                <w:sdtEndPr/>
                <w:sdtContent>
                  <w:r w:rsidRPr="00660074">
                    <w:rPr>
                      <w:b/>
                    </w:rPr>
                    <w:t>Planteknisk utvalg</w:t>
                  </w:r>
                </w:sdtContent>
              </w:sdt>
              <w:r w:rsidRPr="00660074">
                <w:t xml:space="preserve"> </w:t>
              </w:r>
              <w:sdt>
                <w:sdtPr>
                  <w:rPr>
                    <w:b/>
                  </w:rPr>
                  <w:alias w:val="MøteStart.KortDato"/>
                  <w:tag w:val="MøteStart.KortDato"/>
                  <w:id w:val="236526453"/>
                </w:sdtPr>
                <w:sdtEndPr/>
                <w:sdtContent>
                  <w:r w:rsidRPr="00660074">
                    <w:rPr>
                      <w:b/>
                    </w:rPr>
                    <w:t>25.03.2025</w:t>
                  </w:r>
                </w:sdtContent>
              </w:sdt>
              <w:r w:rsidRPr="00660074" w:rsidR="00D7519E">
                <w:rPr>
                  <w:b/>
                </w:rPr>
                <w:br/>
              </w:r>
              <w:r w:rsidRPr="00660074" w:rsidR="00D7519E">
                <w:rPr>
                  <w:b/>
                </w:rPr>
                <w:br/>
              </w:r>
              <w:sdt>
                <w:sdtPr>
                  <w:rPr>
                    <w:b/>
                  </w:rPr>
                  <w:alias w:val="Gruppe.KortTittel"/>
                  <w:tag w:val="Gruppe.KortTittel"/>
                  <w:id w:val="1472334859"/>
                </w:sdtPr>
                <w:sdtEndPr/>
                <w:sdtContent>
                  <w:r w:rsidRPr="00660074">
                    <w:rPr>
                      <w:b/>
                    </w:rPr>
                    <w:t>PTU</w:t>
                  </w:r>
                </w:sdtContent>
              </w:sdt>
              <w:r w:rsidRPr="00660074">
                <w:rPr>
                  <w:b/>
                </w:rPr>
                <w:t xml:space="preserve"> - behandling:</w:t>
              </w:r>
            </w:p>
            <w:sdt>
              <w:sdtPr>
                <w:alias w:val="BehandlingsTekst"/>
                <w:tag w:val="BehandlingsTekst"/>
                <w:id w:val="-1041280426"/>
              </w:sdtPr>
              <w:sdtEndPr/>
              <w:sdtContent>
                <w:tbl>
                  <w:tblPr>
                    <w:tblStyle w:val="Tabellrutenett"/>
                    <w:tblW w:w="0" w:type="auto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ook w:val="04A0" w:firstRow="1" w:lastRow="0" w:firstColumn="1" w:lastColumn="0" w:noHBand="0" w:noVBand="1"/>
                  </w:tblPr>
                  <w:tblGrid>
                    <w:gridCol w:w="9212"/>
                  </w:tblGrid>
                  <w:tr w:rsidRPr="00660074" w:rsidR="00B6169D" w14:paraId="42890633" w14:textId="77777777">
                    <w:tc>
                      <w:altChunk r:id="chunk67d89df2972e4cf1a16cf58bb553badf"/>
                    </w:tc>
                  </w:tr>
                </w:tbl>
                <w:p w:rsidRPr="00C65E9C" w:rsidR="00B6169D" w:rsidP="00C65E9C" w:rsidRDefault="00B226B0" w14:paraId="1DBFAB05" w14:textId="77777777"/>
              </w:sdtContent>
            </w:sdt>
            <w:p w:rsidRPr="00660074" w:rsidR="00B6169D" w:rsidRDefault="00B226B0" w14:paraId="62C2D6A5" w14:textId="77777777">
              <w:pPr>
                <w:rPr>
                  <w:b/>
                </w:rPr>
              </w:pPr>
              <w:r w:rsidRPr="001F3ECB" w:rsidR="001F3ECB">
                <w:br/>
              </w:r>
              <w:r w:rsidRPr="001F3ECB" w:rsidR="00C65E9C">
                <w:br/>
              </w:r>
              <w:sdt>
                <w:sdtPr>
                  <w:rPr>
                    <w:b/>
                  </w:rPr>
                  <w:alias w:val="Gruppe.KortTittel"/>
                  <w:tag w:val="Gruppe.KortTittel"/>
                  <w:id w:val="1512652663"/>
                </w:sdtPr>
                <w:sdtEndPr/>
                <w:sdtContent>
                  <w:r w:rsidRPr="00660074" w:rsidR="00CD5DCE">
                    <w:rPr>
                      <w:b/>
                    </w:rPr>
                    <w:t>PTU</w:t>
                  </w:r>
                </w:sdtContent>
              </w:sdt>
              <w:r w:rsidRPr="00660074" w:rsidR="00CD5DCE">
                <w:rPr>
                  <w:b/>
                </w:rPr>
                <w:t>-</w:t>
              </w:r>
              <w:sdt>
                <w:sdtPr>
                  <w:rPr>
                    <w:b/>
                  </w:rPr>
                  <w:alias w:val="Saksnummer"/>
                  <w:tag w:val="Saksnummer"/>
                  <w:id w:val="1173219179"/>
                </w:sdtPr>
                <w:sdtEndPr/>
                <w:sdtContent>
                  <w:r w:rsidRPr="00660074" w:rsidR="00CD5DCE">
                    <w:rPr>
                      <w:b/>
                    </w:rPr>
                    <w:t>016/25</w:t>
                  </w:r>
                </w:sdtContent>
              </w:sdt>
              <w:r w:rsidRPr="00660074" w:rsidR="00CD5DCE">
                <w:rPr>
                  <w:b/>
                </w:rPr>
                <w:t xml:space="preserve"> vedtak:</w:t>
              </w:r>
            </w:p>
            <w:p w:rsidRPr="00660074" w:rsidR="00EE40A8" w:rsidRDefault="00EE40A8" w14:paraId="67B165C9" w14:textId="77777777">
              <w:pPr>
                <w:rPr>
                  <w:b/>
                </w:rPr>
              </w:pPr>
            </w:p>
            <w:sdt>
              <w:sdtPr>
                <w:alias w:val="VedtaksTekst"/>
                <w:tag w:val="VedtaksTekst"/>
                <w:id w:val="55593968"/>
              </w:sdtPr>
              <w:sdtEndPr/>
              <w:sdtContent>
                <w:tbl>
                  <w:tblPr>
                    <w:tblStyle w:val="Tabellrutenett"/>
                    <w:tblW w:w="0" w:type="auto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ook w:val="04A0" w:firstRow="1" w:lastRow="0" w:firstColumn="1" w:lastColumn="0" w:noHBand="0" w:noVBand="1"/>
                  </w:tblPr>
                  <w:tblGrid>
                    <w:gridCol w:w="9212"/>
                  </w:tblGrid>
                  <w:tr w:rsidRPr="00660074" w:rsidR="00B6169D" w14:paraId="1916DBB7" w14:textId="77777777">
                    <w:tc>
                      <w:altChunk r:id="chunk8bbec07f154b49c692b714efba46cf45"/>
                    </w:tc>
                  </w:tr>
                </w:tbl>
                <w:p w:rsidRPr="00660074" w:rsidR="00B6169D" w:rsidRDefault="00B226B0" w14:paraId="1CF7BAA6" w14:textId="77777777"/>
              </w:sdtContent>
            </w:sdt>
            <w:p w:rsidR="00504CA2" w:rsidRDefault="00B226B0" w14:paraId="66C02A80" w14:textId="77777777"/>
          </w:sdtContent>
        </w:sdt>
        <w:p w:rsidRPr="00660074" w:rsidR="00B6169D" w:rsidRDefault="00625AF1" w14:paraId="752B532D" w14:textId="7B00F2D0">
          <w:r w:rsidRPr="00660074">
            <w:br/>
          </w:r>
        </w:p>
        <w:sdt>
          <w:sdtPr>
            <w:alias w:val="SaksTekst"/>
            <w:tag w:val="SaksTekst"/>
            <w:id w:val="28397861"/>
          </w:sdtPr>
          <w:sdtEndPr/>
          <w:sdtContent>
            <w:tbl>
              <w:tblPr>
                <w:tblStyle w:val="Tabellrutenett"/>
                <w:tblW w:w="0" w:type="auto"/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ook w:val="04A0" w:firstRow="1" w:lastRow="0" w:firstColumn="1" w:lastColumn="0" w:noHBand="0" w:noVBand="1"/>
              </w:tblPr>
              <w:tblGrid>
                <w:gridCol w:w="9212"/>
              </w:tblGrid>
              <w:tr w:rsidRPr="00660074" w:rsidR="005B65DD" w:rsidTr="005B65DD" w14:paraId="4911F548" w14:textId="77777777">
                <w:tc>
                  <w:altChunk r:id="chunk1e325d55b2a6458391c443d89223e5c0"/>
                </w:tc>
              </w:tr>
            </w:tbl>
            <w:p w:rsidRPr="00660074" w:rsidR="005B65DD" w:rsidP="005B65DD" w:rsidRDefault="00B226B0" w14:paraId="50FB9F3A" w14:textId="77777777"/>
          </w:sdtContent>
        </w:sdt>
        <w:sdt>
          <w:sdtPr>
            <w:alias w:val="FjernHvisTom(SaksVedlegg)"/>
            <w:tag w:val="FjernHvisTom(SaksVedlegg)"/>
            <w:id w:val="28397702"/>
          </w:sdtPr>
          <w:sdtEndPr/>
          <w:sdtContent>
            <w:p w:rsidRPr="00660074" w:rsidR="00504CA2" w:rsidP="00504CA2" w:rsidRDefault="00504CA2" w14:paraId="60184644" w14:textId="77777777">
              <w:r w:rsidRPr="00660074">
                <w:rPr>
                  <w:b/>
                </w:rPr>
                <w:t>Dokumenter vedlagt saken</w:t>
              </w:r>
            </w:p>
          </w:sdtContent>
        </w:sdt>
        <w:sdt>
          <w:sdtPr>
            <w:rPr>
              <w:rFonts w:cs="Times New Roman"/>
              <w:b/>
            </w:rPr>
            <w:alias w:val="SaksVedlegg"/>
            <w:tag w:val="SaksVedlegg"/>
            <w:id w:val="28397738"/>
            <w:showingPlcHdr/>
          </w:sdtPr>
          <w:sdtEndPr/>
          <w:sdtContent>
            <w:tbl>
              <w:tblPr>
                <w:tblStyle w:val="Tabellrutenett"/>
                <w:tblW w:w="0" w:type="auto"/>
                <w:tblLayout w:type="fixed"/>
                <w:tblLook w:val="04A0" w:firstRow="1" w:lastRow="0" w:firstColumn="1" w:lastColumn="0" w:noHBand="0" w:noVBand="1"/>
              </w:tblPr>
              <w:tblGrid>
                <w:gridCol w:w="1423"/>
                <w:gridCol w:w="7616"/>
              </w:tblGrid>
              <w:tr w:rsidRPr="00660074" w:rsidR="00504CA2" w:rsidTr="00D41C7B" w14:paraId="0627D479" w14:textId="77777777">
                <w:tc>
                  <w:tcPr>
                    <w:tcW w:w="1423" w:type="dxa"/>
                    <w:tc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</w:tcBorders>
                    <w:hideMark/>
                  </w:tcPr>
                  <w:p w:rsidRPr="00660074" w:rsidR="00504CA2" w:rsidP="00D41C7B" w:rsidRDefault="00504CA2" w14:paraId="1E4C8283" w14:textId="77777777">
                    <w:pPr>
                      <w:rPr>
                        <w:rFonts w:cs="Times New Roman"/>
                        <w:b/>
                      </w:rPr>
                    </w:pPr>
                    <w:r w:rsidRPr="00660074">
                      <w:rPr>
                        <w:rFonts w:cs="Times New Roman"/>
                        <w:b/>
                      </w:rPr>
                      <w:t>DokID</w:t>
                    </w:r>
                  </w:p>
                </w:tc>
                <w:tc>
                  <w:tcPr>
                    <w:tcW w:w="7616" w:type="dxa"/>
                    <w:tc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</w:tcBorders>
                    <w:hideMark/>
                  </w:tcPr>
                  <w:p w:rsidRPr="00660074" w:rsidR="00504CA2" w:rsidP="00D41C7B" w:rsidRDefault="00504CA2" w14:paraId="78378CF7" w14:textId="77777777">
                    <w:pPr>
                      <w:rPr>
                        <w:rFonts w:cs="Times New Roman"/>
                        <w:b/>
                      </w:rPr>
                    </w:pPr>
                    <w:r w:rsidRPr="00660074">
                      <w:rPr>
                        <w:rFonts w:cs="Times New Roman"/>
                        <w:b/>
                      </w:rPr>
                      <w:t>Tittel</w:t>
                    </w:r>
                  </w:p>
                </w:tc>
              </w:tr>
              <w:tr w:rsidRPr="00660074" w:rsidR="00504CA2" w:rsidTr="00D41C7B" w14:paraId="45D53807" w14:textId="77777777">
                <w:sdt>
                  <w:sdtPr>
                    <w:rPr>
                      <w:rFonts w:cs="Times New Roman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hideMark/>
                      </w:tcPr>
                      <w:p w:rsidRPr="00660074" w:rsidR="00504CA2" w:rsidP="00D41C7B" w:rsidRDefault="00504CA2" w14:paraId="410ED96F" w14:textId="77777777">
                        <w:pPr>
                          <w:rPr>
                            <w:rFonts w:cs="Times New Roman"/>
                          </w:rPr>
                        </w:pPr>
                        <w:r w:rsidRPr="00660074">
                          <w:rPr>
                            <w:rStyle w:val="Plassholdertekst"/>
                            <w:color w:val="000000" w:themeColor="text1"/>
                          </w:rPr>
                          <w:t>1199214</w:t>
                        </w:r>
                      </w:p>
                    </w:tc>
                  </w:sdtContent>
                </w:sdt>
                <w:sdt>
                  <w:sdtPr>
                    <w:rPr>
                      <w:rFonts w:cs="Times New Roman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616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hideMark/>
                      </w:tcPr>
                      <w:p w:rsidRPr="00660074" w:rsidR="00504CA2" w:rsidP="00D41C7B" w:rsidRDefault="00504CA2" w14:paraId="71B848FE" w14:textId="77777777">
                        <w:pPr>
                          <w:rPr>
                            <w:rFonts w:cs="Times New Roman"/>
                          </w:rPr>
                        </w:pPr>
                        <w:r w:rsidRPr="00660074">
                          <w:rPr>
                            <w:rStyle w:val="Plassholdertekst"/>
                            <w:color w:val="000000" w:themeColor="text1"/>
                          </w:rPr>
                          <w:t>Forslag til Forskrift med rettinger</w:t>
                        </w:r>
                      </w:p>
                    </w:tc>
                  </w:sdtContent>
                </w:sdt>
              </w:tr>
            </w:tbl>
            <w:p w:rsidRPr="00660074" w:rsidR="00504CA2" w:rsidP="00504CA2" w:rsidRDefault="00B226B0" w14:paraId="1FD332D8" w14:textId="77777777">
              <w:pPr>
                <w:rPr>
                  <w:rFonts w:cs="Times New Roman"/>
                </w:rPr>
              </w:pPr>
            </w:p>
          </w:sdtContent>
        </w:sdt>
        <w:p w:rsidRPr="00660074" w:rsidR="00B6169D" w:rsidRDefault="00B226B0" w14:paraId="04525B32" w14:textId="77777777"/>
      </w:sdtContent>
    </w:sdt>
    <w:p w:rsidRPr="002901E3" w:rsidR="002901E3" w:rsidP="002901E3" w:rsidRDefault="002901E3" w14:paraId="66812EA8" w14:textId="77777777"/>
    <w:sectPr w:rsidRPr="002901E3" w:rsidR="002901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AF950" w14:textId="77777777" w:rsidR="00847394" w:rsidRDefault="00847394">
      <w:r>
        <w:separator/>
      </w:r>
    </w:p>
  </w:endnote>
  <w:endnote w:type="continuationSeparator" w:id="0">
    <w:p w14:paraId="219892A8" w14:textId="77777777" w:rsidR="00847394" w:rsidRDefault="00847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46E24" w14:textId="77777777" w:rsidR="00847394" w:rsidRDefault="00847394">
      <w:r>
        <w:separator/>
      </w:r>
    </w:p>
  </w:footnote>
  <w:footnote w:type="continuationSeparator" w:id="0">
    <w:p w14:paraId="62168349" w14:textId="77777777" w:rsidR="00847394" w:rsidRDefault="008473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6169D"/>
    <w:rsid w:val="00016132"/>
    <w:rsid w:val="00076021"/>
    <w:rsid w:val="000A6585"/>
    <w:rsid w:val="001843DE"/>
    <w:rsid w:val="001E3DA9"/>
    <w:rsid w:val="001F3ECB"/>
    <w:rsid w:val="00262A02"/>
    <w:rsid w:val="002901E3"/>
    <w:rsid w:val="003729FB"/>
    <w:rsid w:val="00424867"/>
    <w:rsid w:val="00437596"/>
    <w:rsid w:val="004A74B2"/>
    <w:rsid w:val="004E3A1E"/>
    <w:rsid w:val="00504CA2"/>
    <w:rsid w:val="0056181E"/>
    <w:rsid w:val="005B65DD"/>
    <w:rsid w:val="005D4A76"/>
    <w:rsid w:val="00606869"/>
    <w:rsid w:val="00625AF1"/>
    <w:rsid w:val="00660074"/>
    <w:rsid w:val="006605CA"/>
    <w:rsid w:val="006D3C58"/>
    <w:rsid w:val="00717F0E"/>
    <w:rsid w:val="007D1056"/>
    <w:rsid w:val="007E29FB"/>
    <w:rsid w:val="00804F53"/>
    <w:rsid w:val="00847394"/>
    <w:rsid w:val="0086440F"/>
    <w:rsid w:val="00982FBC"/>
    <w:rsid w:val="009D510B"/>
    <w:rsid w:val="00AC7262"/>
    <w:rsid w:val="00B17DF4"/>
    <w:rsid w:val="00B226B0"/>
    <w:rsid w:val="00B6169D"/>
    <w:rsid w:val="00B75CEE"/>
    <w:rsid w:val="00BA307B"/>
    <w:rsid w:val="00BA3609"/>
    <w:rsid w:val="00BC4861"/>
    <w:rsid w:val="00BF64A4"/>
    <w:rsid w:val="00C136F1"/>
    <w:rsid w:val="00C5641F"/>
    <w:rsid w:val="00C65E9C"/>
    <w:rsid w:val="00CD5DCE"/>
    <w:rsid w:val="00D7519E"/>
    <w:rsid w:val="00E147BC"/>
    <w:rsid w:val="00E54664"/>
    <w:rsid w:val="00ED326E"/>
    <w:rsid w:val="00EE40A8"/>
    <w:rsid w:val="00EE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7B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cs="Arial" w:eastAsiaTheme="minorHAnsi"/>
        <w:color w:val="000000" w:themeColor="text1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0"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pPr>
      <w:outlineLvl w:val="0"/>
    </w:pPr>
    <w:rPr>
      <w:b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Pr>
      <w:b/>
      <w:sz w:val="36"/>
    </w:rPr>
  </w:style>
  <w:style w:type="character" w:styleId="Overskrift2Tegn" w:customStyle="1">
    <w:name w:val="Overskrift 2 Tegn"/>
    <w:basedOn w:val="Standardskriftforavsnitt"/>
    <w:link w:val="Overskrift2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character" w:styleId="Overskrift3Tegn" w:customStyle="1">
    <w:name w:val="Overskrift 3 Tegn"/>
    <w:basedOn w:val="Standardskriftforavsnitt"/>
    <w:link w:val="Overskrift3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table" w:styleId="Tabellrutenett">
    <w:name w:val="Table Grid"/>
    <w:basedOn w:val="Vanligtabell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nhideWhenUsed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</w:style>
  <w:style w:type="paragraph" w:styleId="Tittel">
    <w:name w:val="Title"/>
    <w:basedOn w:val="Normal"/>
    <w:link w:val="TittelTegn"/>
    <w:qFormat/>
    <w:pPr>
      <w:spacing w:after="120"/>
      <w:jc w:val="center"/>
    </w:pPr>
    <w:rPr>
      <w:rFonts w:ascii="Times New Roman" w:hAnsi="Times New Roman" w:eastAsia="Times New Roman" w:cs="Times New Roman"/>
      <w:b/>
      <w:sz w:val="32"/>
      <w:szCs w:val="20"/>
      <w:lang w:val="nn-NO" w:eastAsia="nb-NO"/>
    </w:rPr>
  </w:style>
  <w:style w:type="character" w:styleId="TittelTegn" w:customStyle="1">
    <w:name w:val="Tittel Tegn"/>
    <w:basedOn w:val="Standardskriftforavsnitt"/>
    <w:link w:val="Tittel"/>
    <w:rPr>
      <w:rFonts w:ascii="Times New Roman" w:hAnsi="Times New Roman" w:eastAsia="Times New Roman" w:cs="Times New Roman"/>
      <w:b/>
      <w:sz w:val="32"/>
      <w:szCs w:val="20"/>
      <w:lang w:val="nn-NO" w:eastAsia="nb-NO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12k-arial16F" w:customStyle="1">
    <w:name w:val="12k-arial16F"/>
    <w:basedOn w:val="Normal"/>
    <w:link w:val="12k-arial16FTegn"/>
    <w:rPr>
      <w:rFonts w:eastAsia="Times New Roman" w:cs="Times New Roman"/>
      <w:b/>
      <w:sz w:val="32"/>
      <w:szCs w:val="20"/>
      <w:lang w:eastAsia="nb-NO"/>
    </w:rPr>
  </w:style>
  <w:style w:type="paragraph" w:styleId="12k-arial8" w:customStyle="1">
    <w:name w:val="12k-arial8"/>
    <w:basedOn w:val="Normal"/>
    <w:rPr>
      <w:rFonts w:eastAsia="Times New Roman" w:cs="Times New Roman"/>
      <w:sz w:val="16"/>
      <w:szCs w:val="20"/>
      <w:lang w:eastAsia="nb-NO"/>
    </w:rPr>
  </w:style>
  <w:style w:type="paragraph" w:styleId="12k-arial12F" w:customStyle="1">
    <w:name w:val="12k-arial12F"/>
    <w:basedOn w:val="Normal"/>
    <w:link w:val="12k-arial12FTegn"/>
    <w:rPr>
      <w:rFonts w:ascii="Arial" w:hAnsi="Arial" w:eastAsia="Times New Roman" w:cs="Times New Roman"/>
      <w:b/>
      <w:szCs w:val="20"/>
      <w:lang w:eastAsia="nb-NO"/>
    </w:rPr>
  </w:style>
  <w:style w:type="character" w:styleId="12k-arial16FTegn" w:customStyle="1">
    <w:name w:val="12k-arial16F Tegn"/>
    <w:link w:val="12k-arial16F"/>
    <w:rPr>
      <w:rFonts w:ascii="Calibri" w:hAnsi="Calibri" w:eastAsia="Times New Roman" w:cs="Times New Roman"/>
      <w:b/>
      <w:sz w:val="32"/>
      <w:szCs w:val="20"/>
      <w:lang w:eastAsia="nb-NO"/>
    </w:rPr>
  </w:style>
  <w:style w:type="character" w:styleId="12k-arial12FTegn" w:customStyle="1">
    <w:name w:val="12k-arial12F Tegn"/>
    <w:link w:val="12k-arial12F"/>
    <w:rPr>
      <w:rFonts w:ascii="Arial" w:hAnsi="Arial" w:eastAsia="Times New Roman" w:cs="Times New Roman"/>
      <w:b/>
      <w:szCs w:val="20"/>
      <w:lang w:eastAsia="nb-NO"/>
    </w:rPr>
  </w:style>
  <w:style w:type="character" w:styleId="Hyperkobling">
    <w:name w:val="Hyperlink"/>
    <w:uiPriority w:val="99"/>
    <w:unhideWhenUsed/>
    <w:rsid w:val="00EE73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fontTable" Target="/word/fontTable.xml" Id="rId8" /><Relationship Type="http://schemas.openxmlformats.org/officeDocument/2006/relationships/settings" Target="/word/settings.xml" Id="rId3" /><Relationship Type="http://schemas.openxmlformats.org/officeDocument/2006/relationships/image" Target="/word/media/image1.jpeg" Id="rId7" /><Relationship Type="http://schemas.openxmlformats.org/officeDocument/2006/relationships/styles" Target="/word/styles.xml" Id="rId2" /><Relationship Type="http://schemas.openxmlformats.org/officeDocument/2006/relationships/customXml" Target="/customXml/item1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theme" Target="/word/theme/theme1.xml" Id="rId10" /><Relationship Type="http://schemas.openxmlformats.org/officeDocument/2006/relationships/webSettings" Target="/word/webSettings.xml" Id="rId4" /><Relationship Type="http://schemas.openxmlformats.org/officeDocument/2006/relationships/glossaryDocument" Target="/word/glossary/document.xml" Id="rId9" /><Relationship Type="http://schemas.openxmlformats.org/officeDocument/2006/relationships/aFChunk" Target="/word/afchunk.rtf" Id="chunk2db4db9656f540c0bbc8a610e967171c" /><Relationship Type="http://schemas.openxmlformats.org/officeDocument/2006/relationships/aFChunk" Target="/word/afchunk2.rtf" Id="chunk2a3bffc69055430faf8bd36fc2f5b00f" /><Relationship Type="http://schemas.openxmlformats.org/officeDocument/2006/relationships/aFChunk" Target="/word/afchunk3.rtf" Id="chunk67d89df2972e4cf1a16cf58bb553badf" /><Relationship Type="http://schemas.openxmlformats.org/officeDocument/2006/relationships/aFChunk" Target="/word/afchunk4.rtf" Id="chunk8bbec07f154b49c692b714efba46cf45" /><Relationship Type="http://schemas.openxmlformats.org/officeDocument/2006/relationships/aFChunk" Target="/word/afchunk5.rtf" Id="chunk1e325d55b2a6458391c443d89223e5c0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159EFF2622E478F933376F48BD9BA8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FAE364-33E5-4D76-84CF-1FB6D8D0DE7E}"/>
      </w:docPartPr>
      <w:docPartBody>
        <w:p w:rsidR="00306CE6" w:rsidRDefault="0039670B">
          <w:pPr>
            <w:pStyle w:val="C159EFF2622E478F933376F48BD9BA8D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AB321F59C55415DBE9E67E2DDC909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D45AB0-641D-43BC-A63C-3EE6D57F7A9F}"/>
      </w:docPartPr>
      <w:docPartBody>
        <w:p w:rsidR="00306CE6" w:rsidRDefault="0039670B">
          <w:pPr>
            <w:pStyle w:val="3AB321F59C55415DBE9E67E2DDC9092A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6D1F25-9043-40C0-B0EC-78214123A9F2}"/>
      </w:docPartPr>
      <w:docPartBody>
        <w:p w:rsidR="00306CE6" w:rsidRDefault="0039670B"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726B1832E614ADAA78E2A47A0A02F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17C982-FC95-4ADD-8A60-C20F564D1847}"/>
      </w:docPartPr>
      <w:docPartBody>
        <w:p w:rsidR="00306CE6" w:rsidRDefault="00CD1181" w:rsidP="00CD1181">
          <w:pPr>
            <w:pStyle w:val="6726B1832E614ADAA78E2A47A0A02FC918"/>
          </w:pPr>
          <w:r w:rsidRPr="00660074">
            <w:rPr>
              <w:rFonts w:cs="Arial"/>
              <w:szCs w:val="16"/>
              <w:lang w:val="nn-NO"/>
            </w:rPr>
            <w:t>&lt;arkivID&gt;</w:t>
          </w:r>
        </w:p>
      </w:docPartBody>
    </w:docPart>
    <w:docPart>
      <w:docPartPr>
        <w:name w:val="9CC40480A2D24FB19B82F23C71C7A9B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8E30F27-B478-4956-A551-160143A7CBE9}"/>
      </w:docPartPr>
      <w:docPartBody>
        <w:p w:rsidR="00306CE6" w:rsidRDefault="00CD1181" w:rsidP="00CD1181">
          <w:pPr>
            <w:pStyle w:val="9CC40480A2D24FB19B82F23C71C7A9BC18"/>
          </w:pPr>
          <w:r w:rsidRPr="00660074">
            <w:rPr>
              <w:rFonts w:cs="Arial"/>
              <w:szCs w:val="16"/>
              <w:lang w:val="nn-NO"/>
            </w:rPr>
            <w:t>&lt;arkivsakid&gt;</w:t>
          </w:r>
        </w:p>
      </w:docPartBody>
    </w:docPart>
    <w:docPart>
      <w:docPartPr>
        <w:name w:val="9D2373610C1E4B909471BC554D03E7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6DCABD-3C08-4F1B-B616-647E670A9370}"/>
      </w:docPartPr>
      <w:docPartBody>
        <w:p w:rsidR="00306CE6" w:rsidRDefault="0039670B">
          <w:pPr>
            <w:pStyle w:val="9D2373610C1E4B909471BC554D03E74E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C4D32D918104964B82D6402A835C01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A7D79F1-721E-4CBA-B90E-72BB2C0E8A44}"/>
      </w:docPartPr>
      <w:docPartBody>
        <w:p w:rsidR="00306CE6" w:rsidRDefault="0039670B">
          <w:pPr>
            <w:pStyle w:val="CC4D32D918104964B82D6402A835C01E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AA3D2BEE8EB4D49B331E21E999C2E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DAC3C1-5A9F-491B-B227-A61B1B92BA24}"/>
      </w:docPartPr>
      <w:docPartBody>
        <w:p w:rsidR="00306CE6" w:rsidRDefault="0039670B">
          <w:pPr>
            <w:pStyle w:val="FAA3D2BEE8EB4D49B331E21E999C2E84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5496299FB174B229679741FDC83AB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A61D645-EB8E-4220-A991-36611AF77B1C}"/>
      </w:docPartPr>
      <w:docPartBody>
        <w:p w:rsidR="00306CE6" w:rsidRDefault="0039670B">
          <w:pPr>
            <w:pStyle w:val="65496299FB174B229679741FDC83ABFD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64B71F5196544B6BF3C60C38E92D5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1F6C074-9711-466D-BDD7-48FB4A2D316E}"/>
      </w:docPartPr>
      <w:docPartBody>
        <w:p w:rsidR="00306CE6" w:rsidRDefault="00CD1181" w:rsidP="00CD1181">
          <w:pPr>
            <w:pStyle w:val="864B71F5196544B6BF3C60C38E92D52418"/>
          </w:pPr>
          <w:r w:rsidRPr="00660074">
            <w:rPr>
              <w:b/>
            </w:rPr>
            <w:t>&lt;paragraf&gt;</w:t>
          </w:r>
        </w:p>
      </w:docPartBody>
    </w:docPart>
    <w:docPart>
      <w:docPartPr>
        <w:name w:val="EE75950B0B44446F90441B0AD895000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3DE493-C6F1-4840-A8A3-6A58C82AC04A}"/>
      </w:docPartPr>
      <w:docPartBody>
        <w:p w:rsidR="00306CE6" w:rsidRDefault="0039670B">
          <w:pPr>
            <w:pStyle w:val="EE75950B0B44446F90441B0AD8950005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2AC1E5CF77BE44BABAFAF27D6248A0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A32074-6662-4A95-A0D0-6C511C3DC62D}"/>
      </w:docPartPr>
      <w:docPartBody>
        <w:p w:rsidR="00306CE6" w:rsidRDefault="0039670B">
          <w:pPr>
            <w:pStyle w:val="2AC1E5CF77BE44BABAFAF27D6248A060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16354731D90D4948BC201CE5686D55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16D2FE-1A1E-43FF-96CF-56F044FAD323}"/>
      </w:docPartPr>
      <w:docPartBody>
        <w:p w:rsidR="00306CE6" w:rsidRDefault="0039670B">
          <w:pPr>
            <w:pStyle w:val="16354731D90D4948BC201CE5686D5596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8CF16A6B104426EB94800D99B10929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4613DD-1E81-4EA4-AD2D-F229EA075A31}"/>
      </w:docPartPr>
      <w:docPartBody>
        <w:p w:rsidR="00306CE6" w:rsidRDefault="0039670B">
          <w:pPr>
            <w:pStyle w:val="68CF16A6B104426EB94800D99B109292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F21848E405AA49AA9CBA2CFB2973E1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0FD19F7-1098-4601-95A1-D0A76B17CF35}"/>
      </w:docPartPr>
      <w:docPartBody>
        <w:p w:rsidR="00490259" w:rsidRDefault="00CD1181" w:rsidP="002E75F0">
          <w:pPr>
            <w:pStyle w:val="F21848E405AA49AA9CBA2CFB2973E1A92"/>
          </w:pPr>
          <w:r w:rsidRPr="00660074">
            <w:t>&lt;saksnr&gt;</w:t>
          </w:r>
        </w:p>
      </w:docPartBody>
    </w:docPart>
    <w:docPart>
      <w:docPartPr>
        <w:name w:val="098C2BB6E29840528E8653E526DA70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E2D09B-B350-4450-96C7-4D4CA7B7AB20}"/>
      </w:docPartPr>
      <w:docPartBody>
        <w:p w:rsidR="00490259" w:rsidRDefault="00CD1181" w:rsidP="002E75F0">
          <w:pPr>
            <w:pStyle w:val="098C2BB6E29840528E8653E526DA701A2"/>
          </w:pPr>
          <w:r w:rsidRPr="00660074">
            <w:t>&lt;utval</w:t>
          </w:r>
          <w:r>
            <w:t>g</w:t>
          </w:r>
          <w:r w:rsidRPr="00660074">
            <w:t>&gt;</w:t>
          </w:r>
        </w:p>
      </w:docPartBody>
    </w:docPart>
    <w:docPart>
      <w:docPartPr>
        <w:name w:val="DAE25EF279284751BA9A95EAA7E652D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FA2E2D5-CC31-4612-A7F5-4366CCB11AD1}"/>
      </w:docPartPr>
      <w:docPartBody>
        <w:p w:rsidR="00490259" w:rsidRDefault="00CD1181" w:rsidP="00CD1181">
          <w:pPr>
            <w:pStyle w:val="DAE25EF279284751BA9A95EAA7E652D116"/>
          </w:pPr>
          <w:r w:rsidRPr="00660074">
            <w:t>&lt;møtedato&gt;</w:t>
          </w:r>
          <w:r w:rsidRPr="00660074">
            <w:rPr>
              <w:rStyle w:val="Plassholdertekst"/>
              <w:i/>
            </w:rPr>
            <w:t xml:space="preserve"> </w:t>
          </w:r>
        </w:p>
      </w:docPartBody>
    </w:docPart>
    <w:docPart>
      <w:docPartPr>
        <w:name w:val="34D9675AB62B4D5DB7616D73703D086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9D39B5D-4E02-4003-A20C-1CC7922973F0}"/>
      </w:docPartPr>
      <w:docPartBody>
        <w:p w:rsidR="00163F50" w:rsidRDefault="00CD1181" w:rsidP="00CD1181">
          <w:pPr>
            <w:pStyle w:val="34D9675AB62B4D5DB7616D73703D086112"/>
          </w:pPr>
          <w:r w:rsidRPr="00660074">
            <w:rPr>
              <w:rStyle w:val="Plassholdertekst"/>
              <w:b/>
            </w:rPr>
            <w:t>Underliggende saker:</w:t>
          </w:r>
        </w:p>
      </w:docPartBody>
    </w:docPart>
    <w:docPart>
      <w:docPartPr>
        <w:name w:val="D7661C55069E4F1FB0E2C54AAEDE33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6E71A2-4E3B-4427-8574-76EE9FB5DA47}"/>
      </w:docPartPr>
      <w:docPartBody>
        <w:p w:rsidR="00163F50" w:rsidRDefault="00CD1181" w:rsidP="00CD1181">
          <w:pPr>
            <w:pStyle w:val="D7661C55069E4F1FB0E2C54AAEDE330D12"/>
          </w:pPr>
          <w:r w:rsidRPr="00660074">
            <w:rPr>
              <w:rStyle w:val="Plassholdertekst"/>
            </w:rPr>
            <w:t>&lt;saksnummer&gt;</w:t>
          </w:r>
        </w:p>
      </w:docPartBody>
    </w:docPart>
    <w:docPart>
      <w:docPartPr>
        <w:name w:val="1BE5D5EAEB804E9193923C3D6EED10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C9FFD16-00BA-41FC-BF36-FD80E0027E4E}"/>
      </w:docPartPr>
      <w:docPartBody>
        <w:p w:rsidR="00163F50" w:rsidRDefault="00CD1181" w:rsidP="00CD1181">
          <w:pPr>
            <w:pStyle w:val="1BE5D5EAEB804E9193923C3D6EED106312"/>
          </w:pPr>
          <w:r w:rsidRPr="00660074">
            <w:rPr>
              <w:rStyle w:val="Plassholdertekst"/>
            </w:rPr>
            <w:t>&lt;tittel&gt;</w:t>
          </w:r>
        </w:p>
      </w:docPartBody>
    </w:docPart>
    <w:docPart>
      <w:docPartPr>
        <w:name w:val="094F581595EC4786823771F67AEDC4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D824D8-2460-46A1-B507-A53726D069CA}"/>
      </w:docPartPr>
      <w:docPartBody>
        <w:p w:rsidR="00C22ECB" w:rsidRDefault="00CD1181" w:rsidP="00CD1181">
          <w:pPr>
            <w:pStyle w:val="094F581595EC4786823771F67AEDC4F310"/>
          </w:pPr>
          <w:r w:rsidRPr="00660074">
            <w:rPr>
              <w:b/>
            </w:rPr>
            <w:t>&lt;utvalg ID&gt;</w:t>
          </w:r>
        </w:p>
      </w:docPartBody>
    </w:docPart>
    <w:docPart>
      <w:docPartPr>
        <w:name w:val="6B5513C2CE644A62B11C083EA3CE7C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149E9B-4B8B-4903-B73E-6CFE042763AF}"/>
      </w:docPartPr>
      <w:docPartBody>
        <w:p w:rsidR="005F1129" w:rsidRDefault="00CD1181" w:rsidP="00CD1181">
          <w:pPr>
            <w:pStyle w:val="6B5513C2CE644A62B11C083EA3CE7C042"/>
          </w:pPr>
          <w:r w:rsidRPr="00C65E9C">
            <w:rPr>
              <w:rStyle w:val="Plassholdertekst"/>
              <w:b/>
            </w:rPr>
            <w:t>Inhabilitet</w:t>
          </w:r>
        </w:p>
      </w:docPartBody>
    </w:docPart>
    <w:docPart>
      <w:docPartPr>
        <w:name w:val="E06E985D10C74D60B63CF2D58D4C4E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C12309-A4D7-4EC6-8EAD-00C19E9A656C}"/>
      </w:docPartPr>
      <w:docPartBody>
        <w:p w:rsidR="005F1129" w:rsidRDefault="009D6273" w:rsidP="009D6273">
          <w:pPr>
            <w:pStyle w:val="E06E985D10C74D60B63CF2D58D4C4ECD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C454D8EEB0A4A0983BB70300DB4D57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0E4A3CC-D515-467F-B52C-024D0AD49C19}"/>
      </w:docPartPr>
      <w:docPartBody>
        <w:p w:rsidR="005F1129" w:rsidRDefault="00CD1181" w:rsidP="009D6273">
          <w:pPr>
            <w:pStyle w:val="BC454D8EEB0A4A0983BB70300DB4D579"/>
          </w:pPr>
          <w:r w:rsidRPr="009E48B6">
            <w:t>&lt;tittel&gt;</w:t>
          </w:r>
        </w:p>
      </w:docPartBody>
    </w:docPart>
    <w:docPart>
      <w:docPartPr>
        <w:name w:val="30D63CF901224E549EF63F7740F84F7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6D502D-7D9A-4A05-975E-19C231916909}"/>
      </w:docPartPr>
      <w:docPartBody>
        <w:p w:rsidR="005F1129" w:rsidRDefault="009D6273" w:rsidP="009D6273">
          <w:pPr>
            <w:pStyle w:val="30D63CF901224E549EF63F7740F84F70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114F9C17DA54741A631EFA53B3D1BD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F32AE5A-6E2F-4403-8017-6483129154E5}"/>
      </w:docPartPr>
      <w:docPartBody>
        <w:p w:rsidR="005F1129" w:rsidRDefault="00CD1181" w:rsidP="00CD1181">
          <w:pPr>
            <w:pStyle w:val="7114F9C17DA54741A631EFA53B3D1BD12"/>
          </w:pPr>
          <w:r w:rsidRPr="00F571B0">
            <w:rPr>
              <w:rStyle w:val="Plassholdertekst"/>
            </w:rPr>
            <w:t>&lt;parti&gt;</w:t>
          </w:r>
        </w:p>
      </w:docPartBody>
    </w:docPart>
    <w:docPart>
      <w:docPartPr>
        <w:name w:val="8FB766AFB6304F5A9D8F8DE46E395B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F627C9-F139-479A-ABE2-F94C3E07F430}"/>
      </w:docPartPr>
      <w:docPartBody>
        <w:p w:rsidR="005F1129" w:rsidRDefault="009D6273" w:rsidP="009D6273">
          <w:pPr>
            <w:pStyle w:val="8FB766AFB6304F5A9D8F8DE46E395BA7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F97635763534D49BC6004EA09C2C6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C0AE283-078E-4B12-901D-759A854F9FDB}"/>
      </w:docPartPr>
      <w:docPartBody>
        <w:p w:rsidR="00000000" w:rsidRDefault="00CD1181" w:rsidP="00CD1181">
          <w:pPr>
            <w:pStyle w:val="CF97635763534D49BC6004EA09C2C64D"/>
          </w:pPr>
          <w:r w:rsidRPr="00C65E9C">
            <w:rPr>
              <w:rStyle w:val="Plassholdertekst"/>
            </w:rPr>
            <w:t xml:space="preserve"> </w:t>
          </w:r>
        </w:p>
      </w:docPartBody>
    </w:docPart>
    <w:docPart>
      <w:docPartPr>
        <w:name w:val="30B87C99AA6744609B5A724B30F2C8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A45B5D-2493-48DD-8729-23E3F60AC59C}"/>
      </w:docPartPr>
      <w:docPartBody>
        <w:p w:rsidR="00000000" w:rsidRDefault="00CD1181" w:rsidP="00CD1181">
          <w:pPr>
            <w:pStyle w:val="30B87C99AA6744609B5A724B30F2C838"/>
          </w:pPr>
          <w:r w:rsidRPr="00C65E9C">
            <w:rPr>
              <w:rStyle w:val="Plassholdertekst"/>
            </w:rPr>
            <w:t>&lt;parti&gt;</w:t>
          </w:r>
        </w:p>
      </w:docPartBody>
    </w:docPart>
    <w:docPart>
      <w:docPartPr>
        <w:name w:val="B93D390D377E4DBBA46D2ABDCC21DC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5F5FFE6-FF8F-48D8-B6D8-247076B6DE17}"/>
      </w:docPartPr>
      <w:docPartBody>
        <w:p w:rsidR="00000000" w:rsidRDefault="00CD1181" w:rsidP="00CD1181">
          <w:pPr>
            <w:pStyle w:val="B93D390D377E4DBBA46D2ABDCC21DC1F"/>
          </w:pPr>
          <w:r w:rsidRPr="002901E3">
            <w:rPr>
              <w:rStyle w:val="Plassholdertekst"/>
            </w:rPr>
            <w:t>&lt;merknad&gt;.</w:t>
          </w:r>
        </w:p>
      </w:docPartBody>
    </w:docPart>
    <w:docPart>
      <w:docPartPr>
        <w:name w:val="7841CCBFDE704AB7AE2FA75DF7578C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F875E1E-5CDE-4829-A387-7E609A563BA4}"/>
      </w:docPartPr>
      <w:docPartBody>
        <w:p w:rsidR="00000000" w:rsidRDefault="00CD1181" w:rsidP="00CD1181">
          <w:pPr>
            <w:pStyle w:val="7841CCBFDE704AB7AE2FA75DF7578CF6"/>
          </w:pPr>
          <w:r w:rsidRPr="00C65E9C">
            <w:rPr>
              <w:rStyle w:val="Plassholdertekst"/>
            </w:rPr>
            <w:t xml:space="preserve"> </w:t>
          </w:r>
        </w:p>
      </w:docPartBody>
    </w:docPart>
    <w:docPart>
      <w:docPartPr>
        <w:name w:val="DD83178FC14E4D8499DE536D1B7F626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EBB883-8911-4A37-A17B-A6464E6FA345}"/>
      </w:docPartPr>
      <w:docPartBody>
        <w:p w:rsidR="00000000" w:rsidRDefault="00CD1181" w:rsidP="00CD1181">
          <w:pPr>
            <w:pStyle w:val="DD83178FC14E4D8499DE536D1B7F6267"/>
          </w:pPr>
          <w:r w:rsidRPr="00C65E9C">
            <w:rPr>
              <w:rStyle w:val="Plassholdertekst"/>
            </w:rPr>
            <w:t>&lt;parti&gt;</w:t>
          </w:r>
        </w:p>
      </w:docPartBody>
    </w:docPart>
    <w:docPart>
      <w:docPartPr>
        <w:name w:val="F636B54B146249498AFB0E71CE0595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C66911-7A62-4F5F-B028-78EB5A498D07}"/>
      </w:docPartPr>
      <w:docPartBody>
        <w:p w:rsidR="00000000" w:rsidRDefault="00CD1181" w:rsidP="00CD1181">
          <w:pPr>
            <w:pStyle w:val="F636B54B146249498AFB0E71CE0595C8"/>
          </w:pPr>
          <w:r w:rsidRPr="00660074">
            <w:rPr>
              <w:b/>
            </w:rPr>
            <w:t>&lt;utvalg ID&gt;</w:t>
          </w:r>
        </w:p>
      </w:docPartBody>
    </w:docPart>
    <w:docPart>
      <w:docPartPr>
        <w:name w:val="27A59344B4F44FAC8D21D8E5975D23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FB719D-2149-4998-8CE8-83C1DBA93DD2}"/>
      </w:docPartPr>
      <w:docPartBody>
        <w:p w:rsidR="00000000" w:rsidRDefault="00CD1181" w:rsidP="00CD1181">
          <w:pPr>
            <w:pStyle w:val="27A59344B4F44FAC8D21D8E5975D237A"/>
          </w:pPr>
          <w:r w:rsidRPr="00660074">
            <w:rPr>
              <w:b/>
            </w:rPr>
            <w:t>&lt;saksnr&gt;</w:t>
          </w:r>
        </w:p>
      </w:docPartBody>
    </w:docPart>
    <w:docPart>
      <w:docPartPr>
        <w:name w:val="56134869ABD34C7190621CB24E0AD8B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5A1F01-7ACD-468D-962B-B37CA3D040D1}"/>
      </w:docPartPr>
      <w:docPartBody>
        <w:p w:rsidR="00000000" w:rsidRDefault="00CD1181" w:rsidP="00CD1181">
          <w:pPr>
            <w:pStyle w:val="56134869ABD34C7190621CB24E0AD8B2"/>
          </w:pPr>
          <w:r w:rsidRPr="00660074">
            <w:rPr>
              <w:rStyle w:val="Plassholdertekst"/>
            </w:rPr>
            <w:t>&lt;dokversjon&gt;</w:t>
          </w:r>
        </w:p>
      </w:docPartBody>
    </w:docPart>
    <w:docPart>
      <w:docPartPr>
        <w:name w:val="DF006F780F4446BABB624B5E9146EBD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5EEE8B-6EF9-417E-AA43-016393A8EBA9}"/>
      </w:docPartPr>
      <w:docPartBody>
        <w:p w:rsidR="00000000" w:rsidRDefault="00CD1181" w:rsidP="00CD1181">
          <w:pPr>
            <w:pStyle w:val="DF006F780F4446BABB624B5E9146EBD5"/>
          </w:pPr>
          <w:r w:rsidRPr="00660074">
            <w:rPr>
              <w:rStyle w:val="Plassholdertekst"/>
            </w:rPr>
            <w:t>&lt;tittel&gt;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6CE6"/>
    <w:rsid w:val="000C0CD2"/>
    <w:rsid w:val="001247CD"/>
    <w:rsid w:val="00160513"/>
    <w:rsid w:val="00163F50"/>
    <w:rsid w:val="002B39CB"/>
    <w:rsid w:val="002E75F0"/>
    <w:rsid w:val="00306CE6"/>
    <w:rsid w:val="003241E0"/>
    <w:rsid w:val="0039670B"/>
    <w:rsid w:val="003F157C"/>
    <w:rsid w:val="00490259"/>
    <w:rsid w:val="005F1129"/>
    <w:rsid w:val="006F015C"/>
    <w:rsid w:val="007A5100"/>
    <w:rsid w:val="008E27A9"/>
    <w:rsid w:val="009921FD"/>
    <w:rsid w:val="009D6273"/>
    <w:rsid w:val="00B66B2E"/>
    <w:rsid w:val="00B968E7"/>
    <w:rsid w:val="00C04111"/>
    <w:rsid w:val="00C22ECB"/>
    <w:rsid w:val="00CC3E7D"/>
    <w:rsid w:val="00CD1181"/>
    <w:rsid w:val="00D9748F"/>
    <w:rsid w:val="00E31915"/>
    <w:rsid w:val="00FC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D1181"/>
    <w:rPr>
      <w:color w:val="808080"/>
    </w:rPr>
  </w:style>
  <w:style w:type="paragraph" w:customStyle="1" w:styleId="C159EFF2622E478F933376F48BD9BA8D">
    <w:name w:val="C159EFF2622E478F933376F48BD9BA8D"/>
  </w:style>
  <w:style w:type="paragraph" w:customStyle="1" w:styleId="3AB321F59C55415DBE9E67E2DDC9092A">
    <w:name w:val="3AB321F59C55415DBE9E67E2DDC9092A"/>
  </w:style>
  <w:style w:type="paragraph" w:customStyle="1" w:styleId="9D2373610C1E4B909471BC554D03E74E">
    <w:name w:val="9D2373610C1E4B909471BC554D03E74E"/>
  </w:style>
  <w:style w:type="paragraph" w:customStyle="1" w:styleId="CC4D32D918104964B82D6402A835C01E">
    <w:name w:val="CC4D32D918104964B82D6402A835C01E"/>
  </w:style>
  <w:style w:type="paragraph" w:customStyle="1" w:styleId="FAA3D2BEE8EB4D49B331E21E999C2E84">
    <w:name w:val="FAA3D2BEE8EB4D49B331E21E999C2E84"/>
  </w:style>
  <w:style w:type="paragraph" w:customStyle="1" w:styleId="65496299FB174B229679741FDC83ABFD">
    <w:name w:val="65496299FB174B229679741FDC83ABFD"/>
  </w:style>
  <w:style w:type="paragraph" w:customStyle="1" w:styleId="EE75950B0B44446F90441B0AD8950005">
    <w:name w:val="EE75950B0B44446F90441B0AD8950005"/>
  </w:style>
  <w:style w:type="paragraph" w:customStyle="1" w:styleId="2AC1E5CF77BE44BABAFAF27D6248A060">
    <w:name w:val="2AC1E5CF77BE44BABAFAF27D6248A060"/>
  </w:style>
  <w:style w:type="paragraph" w:customStyle="1" w:styleId="16354731D90D4948BC201CE5686D5596">
    <w:name w:val="16354731D90D4948BC201CE5686D5596"/>
  </w:style>
  <w:style w:type="paragraph" w:customStyle="1" w:styleId="68CF16A6B104426EB94800D99B109292">
    <w:name w:val="68CF16A6B104426EB94800D99B109292"/>
  </w:style>
  <w:style w:type="paragraph" w:customStyle="1" w:styleId="F21848E405AA49AA9CBA2CFB2973E1A92">
    <w:name w:val="F21848E405AA49AA9CBA2CFB2973E1A92"/>
    <w:rsid w:val="002E75F0"/>
    <w:pPr>
      <w:spacing w:after="0" w:line="240" w:lineRule="auto"/>
    </w:pPr>
    <w:rPr>
      <w:rFonts w:ascii="Calibri" w:eastAsiaTheme="minorHAnsi" w:hAnsi="Calibri"/>
      <w:lang w:eastAsia="en-US"/>
    </w:rPr>
  </w:style>
  <w:style w:type="paragraph" w:customStyle="1" w:styleId="098C2BB6E29840528E8653E526DA701A2">
    <w:name w:val="098C2BB6E29840528E8653E526DA701A2"/>
    <w:rsid w:val="002E75F0"/>
    <w:pPr>
      <w:spacing w:after="0" w:line="240" w:lineRule="auto"/>
    </w:pPr>
    <w:rPr>
      <w:rFonts w:ascii="Calibri" w:eastAsiaTheme="minorHAnsi" w:hAnsi="Calibri"/>
      <w:lang w:eastAsia="en-US"/>
    </w:rPr>
  </w:style>
  <w:style w:type="paragraph" w:customStyle="1" w:styleId="E06E985D10C74D60B63CF2D58D4C4ECD">
    <w:name w:val="E06E985D10C74D60B63CF2D58D4C4ECD"/>
    <w:rsid w:val="009D6273"/>
  </w:style>
  <w:style w:type="paragraph" w:customStyle="1" w:styleId="BC454D8EEB0A4A0983BB70300DB4D579">
    <w:name w:val="BC454D8EEB0A4A0983BB70300DB4D579"/>
    <w:rsid w:val="009D6273"/>
  </w:style>
  <w:style w:type="paragraph" w:customStyle="1" w:styleId="30D63CF901224E549EF63F7740F84F70">
    <w:name w:val="30D63CF901224E549EF63F7740F84F70"/>
    <w:rsid w:val="009D6273"/>
  </w:style>
  <w:style w:type="paragraph" w:customStyle="1" w:styleId="8FB766AFB6304F5A9D8F8DE46E395BA7">
    <w:name w:val="8FB766AFB6304F5A9D8F8DE46E395BA7"/>
    <w:rsid w:val="009D6273"/>
  </w:style>
  <w:style w:type="paragraph" w:customStyle="1" w:styleId="6726B1832E614ADAA78E2A47A0A02FC918">
    <w:name w:val="6726B1832E614ADAA78E2A47A0A02FC918"/>
    <w:rsid w:val="00CD1181"/>
    <w:pPr>
      <w:spacing w:after="0" w:line="240" w:lineRule="auto"/>
    </w:pPr>
    <w:rPr>
      <w:rFonts w:ascii="Calibri" w:eastAsia="Times New Roman" w:hAnsi="Calibri" w:cs="Times New Roman"/>
      <w:color w:val="000000" w:themeColor="text1"/>
      <w:sz w:val="16"/>
      <w:szCs w:val="20"/>
    </w:rPr>
  </w:style>
  <w:style w:type="paragraph" w:customStyle="1" w:styleId="9CC40480A2D24FB19B82F23C71C7A9BC18">
    <w:name w:val="9CC40480A2D24FB19B82F23C71C7A9BC18"/>
    <w:rsid w:val="00CD1181"/>
    <w:pPr>
      <w:spacing w:after="0" w:line="240" w:lineRule="auto"/>
    </w:pPr>
    <w:rPr>
      <w:rFonts w:ascii="Calibri" w:eastAsia="Times New Roman" w:hAnsi="Calibri" w:cs="Times New Roman"/>
      <w:color w:val="000000" w:themeColor="text1"/>
      <w:sz w:val="16"/>
      <w:szCs w:val="20"/>
    </w:rPr>
  </w:style>
  <w:style w:type="paragraph" w:customStyle="1" w:styleId="864B71F5196544B6BF3C60C38E92D52418">
    <w:name w:val="864B71F5196544B6BF3C60C38E92D52418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DAE25EF279284751BA9A95EAA7E652D116">
    <w:name w:val="DAE25EF279284751BA9A95EAA7E652D116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34D9675AB62B4D5DB7616D73703D086112">
    <w:name w:val="34D9675AB62B4D5DB7616D73703D086112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D7661C55069E4F1FB0E2C54AAEDE330D12">
    <w:name w:val="D7661C55069E4F1FB0E2C54AAEDE330D12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1BE5D5EAEB804E9193923C3D6EED106312">
    <w:name w:val="1BE5D5EAEB804E9193923C3D6EED106312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094F581595EC4786823771F67AEDC4F310">
    <w:name w:val="094F581595EC4786823771F67AEDC4F310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7114F9C17DA54741A631EFA53B3D1BD12">
    <w:name w:val="7114F9C17DA54741A631EFA53B3D1BD12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6B5513C2CE644A62B11C083EA3CE7C042">
    <w:name w:val="6B5513C2CE644A62B11C083EA3CE7C042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CF97635763534D49BC6004EA09C2C64D">
    <w:name w:val="CF97635763534D49BC6004EA09C2C64D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30B87C99AA6744609B5A724B30F2C838">
    <w:name w:val="30B87C99AA6744609B5A724B30F2C838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B93D390D377E4DBBA46D2ABDCC21DC1F">
    <w:name w:val="B93D390D377E4DBBA46D2ABDCC21DC1F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7841CCBFDE704AB7AE2FA75DF7578CF6">
    <w:name w:val="7841CCBFDE704AB7AE2FA75DF7578CF6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DD83178FC14E4D8499DE536D1B7F6267">
    <w:name w:val="DD83178FC14E4D8499DE536D1B7F6267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F636B54B146249498AFB0E71CE0595C8">
    <w:name w:val="F636B54B146249498AFB0E71CE0595C8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27A59344B4F44FAC8D21D8E5975D237A">
    <w:name w:val="27A59344B4F44FAC8D21D8E5975D237A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56134869ABD34C7190621CB24E0AD8B2">
    <w:name w:val="56134869ABD34C7190621CB24E0AD8B2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  <w:style w:type="paragraph" w:customStyle="1" w:styleId="DF006F780F4446BABB624B5E9146EBD5">
    <w:name w:val="DF006F780F4446BABB624B5E9146EBD5"/>
    <w:rsid w:val="00CD1181"/>
    <w:pPr>
      <w:spacing w:after="0" w:line="240" w:lineRule="auto"/>
    </w:pPr>
    <w:rPr>
      <w:rFonts w:ascii="Calibri" w:eastAsiaTheme="minorHAnsi" w:hAnsi="Calibri" w:cs="Arial"/>
      <w:color w:val="000000" w:themeColor="text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DEAFA-2BEB-40D7-9571-1CA9BB891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40a236e53b8b4be787625d5cb7615b30.dotx</Template>
  <TotalTime>459</TotalTime>
  <Pages>2</Pages>
  <Words>123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ACOS AS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keywords>Gruppe: Eigersund kommune</keywords>
  <lastModifiedBy>Leif E. Broch</lastModifiedBy>
  <revision>204</revision>
  <dcterms:created xsi:type="dcterms:W3CDTF">2011-11-07T15:04:00.0000000Z</dcterms:created>
  <dcterms:modified xsi:type="dcterms:W3CDTF">2022-09-30T10:50:00.0000000Z</dcterms:modified>
  <dc:title>Høring - Forskrift om meldeplikt ved hogst over 4 dekar i Eigersund kommune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type">
    <vt:lpwstr>Sak</vt:lpwstr>
  </property>
</Properties>
</file>